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4742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2613"/>
        <w:gridCol w:w="2614"/>
        <w:gridCol w:w="4936"/>
      </w:tblGrid>
      <w:tr w:rsidR="00CE1E3B" w:rsidRPr="00D25226" w:rsidTr="008E10F6">
        <w:trPr>
          <w:cantSplit/>
          <w:trHeight w:hRule="exact" w:val="10076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bookmarkStart w:id="0" w:name="_GoBack"/>
          <w:bookmarkEnd w:id="0"/>
          <w:p w:rsidR="00CE1E3B" w:rsidRPr="00D25226" w:rsidRDefault="00D25226" w:rsidP="00D25226">
            <w:pPr>
              <w:pStyle w:val="a9"/>
              <w:ind w:left="284" w:right="309"/>
              <w:jc w:val="center"/>
              <w:rPr>
                <w:rFonts w:ascii="Times New Roman" w:hAnsi="Times New Roman" w:cs="Times New Roman"/>
                <w:b/>
                <w:szCs w:val="36"/>
                <w:lang w:val="uk-UA"/>
              </w:rPr>
            </w:pPr>
            <w:r w:rsidRPr="00D252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5" behindDoc="1" locked="0" layoutInCell="1" allowOverlap="1" wp14:anchorId="52EEEC38" wp14:editId="32E8F7F0">
                      <wp:simplePos x="0" y="0"/>
                      <wp:positionH relativeFrom="column">
                        <wp:posOffset>-497008</wp:posOffset>
                      </wp:positionH>
                      <wp:positionV relativeFrom="paragraph">
                        <wp:posOffset>-425961</wp:posOffset>
                      </wp:positionV>
                      <wp:extent cx="3288278" cy="7125195"/>
                      <wp:effectExtent l="0" t="0" r="26670" b="19050"/>
                      <wp:wrapNone/>
                      <wp:docPr id="20" name="Скругленный 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8278" cy="71251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1C0D276" id="Скругленный прямоугольник 20" o:spid="_x0000_s1026" style="position:absolute;margin-left:-39.15pt;margin-top:-33.55pt;width:258.9pt;height:561.05pt;z-index:-251661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" fillcolor="#555 [2160]" strokecolor="black [3200]" strokeweight=".5pt">
                      <v:fill color2="#313131 [2608]" rotate="t" colors="0 #9b9b9b;.5 #8e8e8e;1 #797979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  <w:r w:rsidR="00187789" w:rsidRPr="00D25226">
              <w:rPr>
                <w:rFonts w:ascii="Times New Roman" w:hAnsi="Times New Roman" w:cs="Times New Roman"/>
                <w:b/>
                <w:bCs/>
                <w:color w:val="393939"/>
                <w:szCs w:val="36"/>
                <w:shd w:val="clear" w:color="auto" w:fill="FDFEFF"/>
                <w:lang w:val="uk-UA"/>
              </w:rPr>
              <w:t xml:space="preserve">Що ми можемо розцінювати як </w:t>
            </w:r>
            <w:proofErr w:type="spellStart"/>
            <w:r w:rsidR="00187789" w:rsidRPr="00D25226">
              <w:rPr>
                <w:rFonts w:ascii="Times New Roman" w:hAnsi="Times New Roman" w:cs="Times New Roman"/>
                <w:b/>
                <w:bCs/>
                <w:color w:val="393939"/>
                <w:szCs w:val="36"/>
                <w:shd w:val="clear" w:color="auto" w:fill="FDFEFF"/>
                <w:lang w:val="uk-UA"/>
              </w:rPr>
              <w:t>кібербулінг</w:t>
            </w:r>
            <w:proofErr w:type="spellEnd"/>
            <w:r w:rsidR="00187789" w:rsidRPr="00D25226">
              <w:rPr>
                <w:rFonts w:ascii="Times New Roman" w:hAnsi="Times New Roman" w:cs="Times New Roman"/>
                <w:b/>
                <w:bCs/>
                <w:color w:val="393939"/>
                <w:szCs w:val="36"/>
                <w:shd w:val="clear" w:color="auto" w:fill="FDFEFF"/>
                <w:lang w:val="uk-UA"/>
              </w:rPr>
              <w:t>?</w:t>
            </w:r>
          </w:p>
          <w:p w:rsidR="00D25226" w:rsidRPr="00D25226" w:rsidRDefault="00D25226" w:rsidP="008A3091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b/>
                <w:sz w:val="24"/>
                <w:szCs w:val="24"/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Відправка неприємних за змістом, образливих або погрозливих повідомлень, фотографій, листів, відеозаписів</w:t>
            </w:r>
          </w:p>
          <w:p w:rsidR="00D25226" w:rsidRPr="00D25226" w:rsidRDefault="00D25226" w:rsidP="00E017C3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b/>
                <w:sz w:val="24"/>
                <w:szCs w:val="24"/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Телефонні дзвінки з погрозами або мовчанням</w:t>
            </w:r>
          </w:p>
          <w:p w:rsidR="00D25226" w:rsidRPr="00D25226" w:rsidRDefault="00D25226" w:rsidP="000867CE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b/>
                <w:sz w:val="24"/>
                <w:szCs w:val="24"/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Образливі висловлювання на форумах (в чатах)</w:t>
            </w:r>
          </w:p>
          <w:p w:rsidR="00D25226" w:rsidRPr="00D25226" w:rsidRDefault="00D25226" w:rsidP="00D25226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Видавання себе за когось іншого в чатах та форумах, в текстових повідомленнях, з негідними висловлюваннями та образами</w:t>
            </w:r>
          </w:p>
          <w:p w:rsidR="00CE1E3B" w:rsidRPr="00D25226" w:rsidRDefault="00D25226" w:rsidP="00D25226">
            <w:pPr>
              <w:pStyle w:val="aa"/>
              <w:numPr>
                <w:ilvl w:val="0"/>
                <w:numId w:val="15"/>
              </w:numPr>
              <w:ind w:left="426" w:right="167" w:hanging="205"/>
              <w:rPr>
                <w:lang w:val="uk-UA"/>
              </w:rPr>
            </w:pPr>
            <w:r w:rsidRPr="00D25226">
              <w:rPr>
                <w:b/>
                <w:sz w:val="24"/>
                <w:szCs w:val="24"/>
                <w:lang w:val="uk-UA"/>
              </w:rPr>
              <w:t>Отримування СПАМ – розсилки вище зазначеного змісту</w:t>
            </w: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CE1E3B" w:rsidRPr="00D25226" w:rsidRDefault="00187789" w:rsidP="007B03D6">
            <w:pPr>
              <w:pStyle w:val="ad"/>
              <w:rPr>
                <w:lang w:val="uk-UA"/>
              </w:rPr>
            </w:pPr>
            <w:r w:rsidRPr="00D252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5D6AE5" wp14:editId="6FDAC90D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-1962703</wp:posOffset>
                      </wp:positionV>
                      <wp:extent cx="3474992" cy="1694749"/>
                      <wp:effectExtent l="0" t="0" r="0" b="127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4992" cy="1694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87789" w:rsidRPr="00187789" w:rsidRDefault="00187789" w:rsidP="00187789">
                                  <w:pPr>
                                    <w:pStyle w:val="ad"/>
                                    <w:jc w:val="center"/>
                                    <w:rPr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87789">
                                    <w:rPr>
                                      <w:rFonts w:ascii="Cambria" w:hAnsi="Cambria" w:cs="Cambria"/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ІНТЕРНЕТ</w:t>
                                  </w:r>
                                  <w:r w:rsidRPr="00187789">
                                    <w:rPr>
                                      <w:rFonts w:ascii="Blackadder ITC" w:hAnsi="Blackadder ITC"/>
                                      <w:color w:val="74CBC8" w:themeColor="accent1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187789">
                                    <w:rPr>
                                      <w:rFonts w:ascii="Cambria" w:hAnsi="Cambria" w:cs="Cambria"/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З</w:t>
                                  </w:r>
                                  <w:r w:rsidRPr="00187789">
                                    <w:rPr>
                                      <w:rFonts w:ascii="Blackadder ITC" w:hAnsi="Blackadder ITC"/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187789">
                                    <w:rPr>
                                      <w:rFonts w:ascii="Cambria" w:hAnsi="Cambria" w:cs="Cambria"/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КОРИСТЮ</w:t>
                                  </w:r>
                                  <w:r w:rsidRPr="00187789">
                                    <w:rPr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595D6A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" o:spid="_x0000_s1026" type="#_x0000_t202" style="position:absolute;margin-left:-23.85pt;margin-top:-154.55pt;width:273.6pt;height:13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" filled="f" stroked="f">
                      <v:fill o:detectmouseclick="t"/>
                      <v:textbox>
                        <w:txbxContent>
                          <w:p w:rsidR="00187789" w:rsidRPr="00187789" w:rsidRDefault="00187789" w:rsidP="00187789">
                            <w:pPr>
                              <w:pStyle w:val="ad"/>
                              <w:jc w:val="center"/>
                              <w:rPr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7789">
                              <w:rPr>
                                <w:rFonts w:ascii="Cambria" w:hAnsi="Cambria" w:cs="Cambria"/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ІНТЕРНЕТ</w:t>
                            </w:r>
                            <w:r w:rsidRPr="00187789">
                              <w:rPr>
                                <w:rFonts w:ascii="Blackadder ITC" w:hAnsi="Blackadder ITC"/>
                                <w:color w:val="74CBC8" w:themeColor="accent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87789">
                              <w:rPr>
                                <w:rFonts w:ascii="Cambria" w:hAnsi="Cambria" w:cs="Cambria"/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</w:t>
                            </w:r>
                            <w:r w:rsidRPr="00187789">
                              <w:rPr>
                                <w:rFonts w:ascii="Blackadder ITC" w:hAnsi="Blackadder ITC"/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87789">
                              <w:rPr>
                                <w:rFonts w:ascii="Cambria" w:hAnsi="Cambria" w:cs="Cambria"/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КОРИСТЮ</w:t>
                            </w:r>
                            <w:r w:rsidRPr="00187789">
                              <w:rPr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52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13C929" wp14:editId="1A18EF35">
                      <wp:simplePos x="0" y="0"/>
                      <wp:positionH relativeFrom="column">
                        <wp:posOffset>-89584</wp:posOffset>
                      </wp:positionH>
                      <wp:positionV relativeFrom="paragraph">
                        <wp:posOffset>-6214193</wp:posOffset>
                      </wp:positionV>
                      <wp:extent cx="2790453" cy="1745615"/>
                      <wp:effectExtent l="0" t="0" r="0" b="698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0453" cy="174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7789" w:rsidRPr="00187789" w:rsidRDefault="00187789" w:rsidP="00187789">
                                  <w:pPr>
                                    <w:pStyle w:val="ad"/>
                                    <w:jc w:val="center"/>
                                    <w:rPr>
                                      <w:rFonts w:ascii="Blackadder ITC" w:hAnsi="Blackadder ITC"/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87789">
                                    <w:rPr>
                                      <w:rFonts w:ascii="Cambria" w:hAnsi="Cambria" w:cs="Cambria"/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ВИКОРИС</w:t>
                                  </w:r>
                                  <w:r w:rsidRPr="00187789">
                                    <w:rPr>
                                      <w:rFonts w:ascii="Blackadder ITC" w:hAnsi="Blackadder ITC"/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-</w:t>
                                  </w:r>
                                  <w:r w:rsidRPr="00187789">
                                    <w:rPr>
                                      <w:rFonts w:ascii="Cambria" w:hAnsi="Cambria" w:cs="Cambria"/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ТОВУЙМО</w:t>
                                  </w:r>
                                  <w:r w:rsidRPr="00187789">
                                    <w:rPr>
                                      <w:rFonts w:ascii="Blackadder ITC" w:hAnsi="Blackadder ITC"/>
                                      <w:color w:val="74CBC8" w:themeColor="accent1"/>
                                      <w:sz w:val="72"/>
                                      <w:szCs w:val="72"/>
                                      <w:lang w:val="uk-UA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813C929" id="Надпись 1" o:spid="_x0000_s1027" type="#_x0000_t202" style="position:absolute;margin-left:-7.05pt;margin-top:-489.3pt;width:219.7pt;height:13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" filled="f" stroked="f">
                      <v:textbox>
                        <w:txbxContent>
                          <w:p w:rsidR="00187789" w:rsidRPr="00187789" w:rsidRDefault="00187789" w:rsidP="00187789">
                            <w:pPr>
                              <w:pStyle w:val="ad"/>
                              <w:jc w:val="center"/>
                              <w:rPr>
                                <w:rFonts w:ascii="Blackadder ITC" w:hAnsi="Blackadder ITC"/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7789">
                              <w:rPr>
                                <w:rFonts w:ascii="Cambria" w:hAnsi="Cambria" w:cs="Cambria"/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ВИКОРИС</w:t>
                            </w:r>
                            <w:r w:rsidRPr="00187789">
                              <w:rPr>
                                <w:rFonts w:ascii="Blackadder ITC" w:hAnsi="Blackadder ITC"/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187789">
                              <w:rPr>
                                <w:rFonts w:ascii="Cambria" w:hAnsi="Cambria" w:cs="Cambria"/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ТОВУЙМО</w:t>
                            </w:r>
                            <w:r w:rsidRPr="00187789">
                              <w:rPr>
                                <w:rFonts w:ascii="Blackadder ITC" w:hAnsi="Blackadder ITC"/>
                                <w:color w:val="74CBC8" w:themeColor="accent1"/>
                                <w:sz w:val="72"/>
                                <w:szCs w:val="72"/>
                                <w:lang w:val="uk-UA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  <w:p w:rsidR="00187789" w:rsidRPr="00D25226" w:rsidRDefault="00187789" w:rsidP="007B03D6">
            <w:pPr>
              <w:pStyle w:val="ad"/>
              <w:rPr>
                <w:lang w:val="uk-UA"/>
              </w:rPr>
            </w:pP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187789" w:rsidRPr="00D25226" w:rsidRDefault="00187789" w:rsidP="008E10F6">
            <w:pPr>
              <w:pStyle w:val="ac"/>
              <w:rPr>
                <w:lang w:val="uk-UA"/>
              </w:rPr>
            </w:pPr>
            <w:r w:rsidRPr="00D25226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A2FDB2D" wp14:editId="58F82D2E">
                  <wp:simplePos x="0" y="0"/>
                  <wp:positionH relativeFrom="column">
                    <wp:posOffset>-1475105</wp:posOffset>
                  </wp:positionH>
                  <wp:positionV relativeFrom="paragraph">
                    <wp:posOffset>-4398010</wp:posOffset>
                  </wp:positionV>
                  <wp:extent cx="2975610" cy="2125345"/>
                  <wp:effectExtent l="0" t="0" r="0" b="825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500405108_internet_veshchey_prodolgaet_svoe_razvitie_14428470390158_imag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789" w:rsidRPr="00D25226" w:rsidRDefault="00187789" w:rsidP="008E10F6">
            <w:pPr>
              <w:pStyle w:val="ac"/>
              <w:rPr>
                <w:lang w:val="uk-UA"/>
              </w:rPr>
            </w:pPr>
          </w:p>
          <w:p w:rsidR="00187789" w:rsidRPr="00D25226" w:rsidRDefault="00187789" w:rsidP="008E10F6">
            <w:pPr>
              <w:pStyle w:val="ac"/>
              <w:rPr>
                <w:lang w:val="uk-UA"/>
              </w:rPr>
            </w:pPr>
          </w:p>
          <w:p w:rsidR="00CE1E3B" w:rsidRPr="00D25226" w:rsidRDefault="00CE1E3B" w:rsidP="008E10F6">
            <w:pPr>
              <w:pStyle w:val="ac"/>
              <w:rPr>
                <w:lang w:val="uk-UA"/>
              </w:rPr>
            </w:pPr>
          </w:p>
        </w:tc>
        <w:tc>
          <w:tcPr>
            <w:tcW w:w="4936" w:type="dxa"/>
            <w:tcMar>
              <w:top w:w="288" w:type="dxa"/>
              <w:left w:w="720" w:type="dxa"/>
            </w:tcMar>
          </w:tcPr>
          <w:p w:rsidR="008E10F6" w:rsidRPr="00D25226" w:rsidRDefault="00D25226" w:rsidP="008E10F6">
            <w:pPr>
              <w:pStyle w:val="ae"/>
              <w:ind w:right="-361"/>
              <w:rPr>
                <w:color w:val="463760" w:themeColor="accent5" w:themeShade="80"/>
                <w:highlight w:val="lightGray"/>
                <w:lang w:val="uk-UA"/>
              </w:rPr>
            </w:pPr>
            <w:r w:rsidRPr="00D2522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0" behindDoc="1" locked="0" layoutInCell="1" allowOverlap="1" wp14:anchorId="6322B736" wp14:editId="45DB89D4">
                      <wp:simplePos x="0" y="0"/>
                      <wp:positionH relativeFrom="column">
                        <wp:posOffset>-283836</wp:posOffset>
                      </wp:positionH>
                      <wp:positionV relativeFrom="paragraph">
                        <wp:posOffset>-426085</wp:posOffset>
                      </wp:positionV>
                      <wp:extent cx="3288278" cy="7125195"/>
                      <wp:effectExtent l="0" t="0" r="26670" b="19050"/>
                      <wp:wrapNone/>
                      <wp:docPr id="19" name="Скругленный 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8278" cy="71251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43134D9B" id="Скругленный прямоугольник 19" o:spid="_x0000_s1026" style="position:absolute;margin-left:-22.35pt;margin-top:-33.55pt;width:258.9pt;height:561.05pt;z-index:-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" fillcolor="#a2dcda [2164]" strokecolor="#74cbc8 [3204]" strokeweight=".5pt">
                      <v:fill color2="#8ed5d2 [2612]" rotate="t" colors="0 #bbe4e3;.5 #aededc;1 #a0dcda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  <w:r w:rsidR="008E10F6" w:rsidRPr="00D25226">
              <w:rPr>
                <w:noProof/>
                <w:color w:val="463760" w:themeColor="accent5" w:themeShade="80"/>
                <w:highlight w:val="lightGray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C128BEC" wp14:editId="5E8E948E">
                  <wp:simplePos x="0" y="0"/>
                  <wp:positionH relativeFrom="margin">
                    <wp:posOffset>-6352</wp:posOffset>
                  </wp:positionH>
                  <wp:positionV relativeFrom="margin">
                    <wp:posOffset>165</wp:posOffset>
                  </wp:positionV>
                  <wp:extent cx="2440305" cy="1745673"/>
                  <wp:effectExtent l="19050" t="0" r="17145" b="5403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ckin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74567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E10F6" w:rsidRPr="00D25226">
              <w:rPr>
                <w:color w:val="463760" w:themeColor="accent5" w:themeShade="80"/>
                <w:highlight w:val="lightGray"/>
                <w:lang w:val="uk-UA"/>
              </w:rPr>
              <w:t xml:space="preserve">ЯК НЕ </w:t>
            </w:r>
          </w:p>
          <w:p w:rsidR="00CE1E3B" w:rsidRPr="00D25226" w:rsidRDefault="008E10F6" w:rsidP="008E10F6">
            <w:pPr>
              <w:pStyle w:val="ae"/>
              <w:ind w:right="-361"/>
              <w:rPr>
                <w:color w:val="FF0000"/>
                <w:highlight w:val="lightGray"/>
                <w:lang w:val="uk-UA"/>
              </w:rPr>
            </w:pPr>
            <w:r w:rsidRPr="00D25226">
              <w:rPr>
                <w:noProof/>
                <w:color w:val="FF0000"/>
                <w:highlight w:val="yellow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47BD9C6" wp14:editId="5E5E5AEB">
                  <wp:simplePos x="0" y="0"/>
                  <wp:positionH relativeFrom="margin">
                    <wp:posOffset>10424</wp:posOffset>
                  </wp:positionH>
                  <wp:positionV relativeFrom="margin">
                    <wp:posOffset>4620260</wp:posOffset>
                  </wp:positionV>
                  <wp:extent cx="2454275" cy="1593215"/>
                  <wp:effectExtent l="95250" t="0" r="212725" b="25463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nternational-day-of-Non-Violence-20131002-3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66"/>
                          <a:stretch/>
                        </pic:blipFill>
                        <pic:spPr bwMode="auto">
                          <a:xfrm>
                            <a:off x="0" y="0"/>
                            <a:ext cx="2454275" cy="1593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5226">
              <w:rPr>
                <w:color w:val="463760" w:themeColor="accent5" w:themeShade="80"/>
                <w:highlight w:val="lightGray"/>
                <w:lang w:val="uk-UA"/>
              </w:rPr>
              <w:t xml:space="preserve">СТАТИ ЖЕРТВОЮ </w:t>
            </w:r>
            <w:r w:rsidRPr="00D25226">
              <w:rPr>
                <w:color w:val="FF0000"/>
                <w:highlight w:val="lightGray"/>
                <w:lang w:val="uk-UA"/>
              </w:rPr>
              <w:t>КІБЕР-БУЛІНГУ?</w:t>
            </w:r>
          </w:p>
          <w:p w:rsidR="00CE1E3B" w:rsidRPr="00D25226" w:rsidRDefault="00CE1E3B" w:rsidP="00084665">
            <w:pPr>
              <w:pStyle w:val="af0"/>
              <w:spacing w:after="940"/>
              <w:rPr>
                <w:color w:val="FF0000"/>
                <w:highlight w:val="yellow"/>
                <w:lang w:val="uk-UA"/>
              </w:rPr>
            </w:pPr>
          </w:p>
          <w:p w:rsidR="00CE1E3B" w:rsidRPr="00D25226" w:rsidRDefault="00CE1E3B" w:rsidP="00473E3E">
            <w:pPr>
              <w:spacing w:before="120" w:after="360"/>
              <w:rPr>
                <w:color w:val="FF0000"/>
                <w:highlight w:val="yellow"/>
                <w:lang w:val="uk-UA"/>
              </w:rPr>
            </w:pPr>
          </w:p>
        </w:tc>
      </w:tr>
    </w:tbl>
    <w:p w:rsidR="00CE1E3B" w:rsidRPr="00D25226" w:rsidRDefault="00187789" w:rsidP="00D91EF3">
      <w:pPr>
        <w:pStyle w:val="affffc"/>
        <w:rPr>
          <w:lang w:val="uk-UA"/>
        </w:rPr>
      </w:pPr>
      <w:r w:rsidRPr="00D252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2973647</wp:posOffset>
                </wp:positionH>
                <wp:positionV relativeFrom="paragraph">
                  <wp:posOffset>-6641704</wp:posOffset>
                </wp:positionV>
                <wp:extent cx="3288278" cy="7125195"/>
                <wp:effectExtent l="0" t="0" r="26670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278" cy="71251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C880080" id="Скругленный прямоугольник 17" o:spid="_x0000_s1026" style="position:absolute;margin-left:234.15pt;margin-top:-522.95pt;width:258.9pt;height:561.0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" fillcolor="#a2dcda [2164]" strokecolor="#74cbc8 [3204]" strokeweight=".5pt">
                <v:fill color2="#8ed5d2 [2612]" rotate="t" colors="0 #bbe4e3;.5 #aededc;1 #a0dcda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tbl>
      <w:tblPr>
        <w:tblStyle w:val="a6"/>
        <w:tblW w:w="14909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746"/>
        <w:gridCol w:w="5417"/>
        <w:gridCol w:w="4746"/>
      </w:tblGrid>
      <w:tr w:rsidR="0037743C" w:rsidRPr="00D25226" w:rsidTr="001E64AB">
        <w:trPr>
          <w:trHeight w:hRule="exact" w:val="10008"/>
          <w:tblHeader/>
          <w:jc w:val="left"/>
        </w:trPr>
        <w:tc>
          <w:tcPr>
            <w:tcW w:w="4746" w:type="dxa"/>
            <w:tcMar>
              <w:right w:w="432" w:type="dxa"/>
            </w:tcMar>
          </w:tcPr>
          <w:p w:rsidR="0037743C" w:rsidRPr="004C273F" w:rsidRDefault="001E64AB" w:rsidP="00323C61">
            <w:pPr>
              <w:jc w:val="center"/>
              <w:rPr>
                <w:rStyle w:val="afffff8"/>
                <w:rFonts w:ascii="Arial" w:hAnsi="Arial" w:cs="Arial"/>
                <w:color w:val="626262"/>
                <w:sz w:val="36"/>
                <w:szCs w:val="36"/>
                <w:bdr w:val="none" w:sz="0" w:space="0" w:color="auto" w:frame="1"/>
                <w:shd w:val="clear" w:color="auto" w:fill="FCFCFC"/>
                <w:lang w:val="uk-UA"/>
              </w:rPr>
            </w:pPr>
            <w:r w:rsidRPr="00D25226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919" behindDoc="1" locked="0" layoutInCell="1" allowOverlap="1" wp14:anchorId="54B3CF74" wp14:editId="112A7E1E">
                      <wp:simplePos x="0" y="0"/>
                      <wp:positionH relativeFrom="column">
                        <wp:posOffset>-457835</wp:posOffset>
                      </wp:positionH>
                      <wp:positionV relativeFrom="paragraph">
                        <wp:posOffset>-198994</wp:posOffset>
                      </wp:positionV>
                      <wp:extent cx="3288278" cy="7125195"/>
                      <wp:effectExtent l="0" t="0" r="26670" b="19050"/>
                      <wp:wrapNone/>
                      <wp:docPr id="25" name="Скругленный 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8278" cy="71251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15E643F4" id="Скругленный прямоугольник 25" o:spid="_x0000_s1026" style="position:absolute;margin-left:-36.05pt;margin-top:-15.65pt;width:258.9pt;height:561.05pt;z-index:-2516505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" fillcolor="#a2dcda [2164]" strokecolor="#74cbc8 [3204]" strokeweight=".5pt">
                      <v:fill color2="#8ed5d2 [2612]" rotate="t" colors="0 #bbe4e3;.5 #aededc;1 #a0dcda" focus="100%" type="gradient">
                        <o:fill v:ext="view" type="gradientUnscaled"/>
                      </v:fill>
                      <v:stroke joinstyle="miter"/>
                    </v:roundrect>
                  </w:pict>
                </mc:Fallback>
              </mc:AlternateContent>
            </w:r>
            <w:r>
              <w:rPr>
                <w:rStyle w:val="afffff8"/>
                <w:rFonts w:ascii="Arial" w:hAnsi="Arial" w:cs="Arial"/>
                <w:color w:val="626262"/>
                <w:sz w:val="36"/>
                <w:szCs w:val="36"/>
                <w:bdr w:val="none" w:sz="0" w:space="0" w:color="auto" w:frame="1"/>
                <w:shd w:val="clear" w:color="auto" w:fill="FCFCFC"/>
                <w:lang w:val="uk-UA"/>
              </w:rPr>
              <w:t>Прочитай і запам’ятай!</w:t>
            </w:r>
          </w:p>
          <w:p w:rsidR="004C273F" w:rsidRPr="00323C61" w:rsidRDefault="004C273F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1. Не поспішай, не виплескуй свій  негатив у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кібер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-простір.</w:t>
            </w:r>
          </w:p>
          <w:p w:rsidR="004C273F" w:rsidRPr="00323C61" w:rsidRDefault="004C273F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2. Будуй власну онлайн-репутацію, не провокуйся ілюзією анонімності.</w:t>
            </w:r>
          </w:p>
          <w:p w:rsidR="004C273F" w:rsidRPr="00323C61" w:rsidRDefault="004C273F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3. </w:t>
            </w:r>
            <w:r w:rsidR="00323C61"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Зберігай</w:t>
            </w: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 підтвердження факту нападів</w:t>
            </w:r>
            <w:r w:rsidR="00323C61"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. Якщо тебе </w:t>
            </w: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 неприємно вразило якесь повідомлення чи картинка на сайті, правильна реакція – вимкнути екран (щоб зупинити негативний вплив) і негайно звернутись до батьків за порадою.</w:t>
            </w:r>
          </w:p>
          <w:p w:rsidR="004C273F" w:rsidRPr="00323C61" w:rsidRDefault="00323C61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>4. Доречно ігнорувати поодинокий  негатив.</w:t>
            </w:r>
          </w:p>
          <w:p w:rsidR="00323C61" w:rsidRPr="00323C61" w:rsidRDefault="00323C61" w:rsidP="00323C61">
            <w:pPr>
              <w:spacing w:after="12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5.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Блокуйте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користувачів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,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які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залякують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або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переслідують</w:t>
            </w:r>
            <w:proofErr w:type="spellEnd"/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</w:rPr>
              <w:t>.</w:t>
            </w:r>
          </w:p>
          <w:p w:rsidR="00323C61" w:rsidRPr="00323C61" w:rsidRDefault="00323C61" w:rsidP="00323C61">
            <w:pPr>
              <w:shd w:val="clear" w:color="auto" w:fill="FCFCFC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</w:pPr>
            <w:r w:rsidRPr="00323C61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CFCFC"/>
                <w:lang w:val="uk-UA"/>
              </w:rPr>
              <w:t xml:space="preserve">6. </w:t>
            </w:r>
            <w:r w:rsidRPr="00323C6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 xml:space="preserve">Не </w:t>
            </w:r>
            <w:proofErr w:type="spellStart"/>
            <w:r w:rsidRPr="00323C6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>передавайте</w:t>
            </w:r>
            <w:proofErr w:type="spellEnd"/>
            <w:r w:rsidRPr="00323C6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 xml:space="preserve"> відео чи повідомлення, метою яких є залякування в мережі, адже ви станете співучасником.</w:t>
            </w:r>
          </w:p>
          <w:p w:rsidR="00323C61" w:rsidRPr="00323C61" w:rsidRDefault="00323C61" w:rsidP="00323C61">
            <w:pPr>
              <w:shd w:val="clear" w:color="auto" w:fill="FCFCFC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uk-UA" w:eastAsia="uk-UA"/>
                <w14:ligatures w14:val="none"/>
              </w:rPr>
            </w:pPr>
            <w:r w:rsidRPr="00323C61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 xml:space="preserve">7. </w:t>
            </w:r>
            <w:proofErr w:type="spellStart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Насамкінець</w:t>
            </w:r>
            <w:proofErr w:type="spellEnd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, не </w:t>
            </w:r>
            <w:proofErr w:type="spellStart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ігноруйте</w:t>
            </w:r>
            <w:proofErr w:type="spellEnd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випадки</w:t>
            </w:r>
            <w:proofErr w:type="spellEnd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залякування</w:t>
            </w:r>
            <w:proofErr w:type="spellEnd"/>
            <w:r w:rsidRPr="00323C61"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інших</w:t>
            </w:r>
            <w:proofErr w:type="spellEnd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осіб</w:t>
            </w:r>
            <w:proofErr w:type="spellEnd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 xml:space="preserve"> у </w:t>
            </w:r>
            <w:proofErr w:type="spellStart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мережі</w:t>
            </w:r>
            <w:proofErr w:type="spellEnd"/>
            <w:r>
              <w:rPr>
                <w:rFonts w:ascii="Roboto" w:hAnsi="Roboto"/>
                <w:b/>
                <w:color w:val="auto"/>
                <w:sz w:val="28"/>
                <w:szCs w:val="28"/>
                <w:shd w:val="clear" w:color="auto" w:fill="FCFCFC"/>
              </w:rPr>
              <w:t>!</w:t>
            </w:r>
            <w:r>
              <w:rPr>
                <w:b/>
                <w:color w:val="auto"/>
                <w:sz w:val="28"/>
                <w:szCs w:val="28"/>
                <w:shd w:val="clear" w:color="auto" w:fill="FCFCFC"/>
                <w:lang w:val="uk-UA"/>
              </w:rPr>
              <w:t>!</w:t>
            </w:r>
            <w:r w:rsidRPr="00323C61">
              <w:rPr>
                <w:rFonts w:ascii="Roboto" w:hAnsi="Roboto"/>
                <w:color w:val="auto"/>
                <w:sz w:val="28"/>
                <w:szCs w:val="28"/>
                <w:shd w:val="clear" w:color="auto" w:fill="FCFCFC"/>
              </w:rPr>
              <w:t> </w:t>
            </w:r>
          </w:p>
          <w:p w:rsidR="00323C61" w:rsidRPr="00323C61" w:rsidRDefault="00323C61" w:rsidP="00323C61">
            <w:pPr>
              <w:rPr>
                <w:lang w:val="uk-UA"/>
              </w:rPr>
            </w:pPr>
          </w:p>
        </w:tc>
        <w:tc>
          <w:tcPr>
            <w:tcW w:w="5417" w:type="dxa"/>
            <w:tcMar>
              <w:left w:w="432" w:type="dxa"/>
              <w:right w:w="432" w:type="dxa"/>
            </w:tcMar>
          </w:tcPr>
          <w:p w:rsidR="0037743C" w:rsidRPr="00D25226" w:rsidRDefault="00323C61" w:rsidP="00B615A0">
            <w:pPr>
              <w:pStyle w:val="23"/>
              <w:ind w:left="375" w:right="297"/>
              <w:rPr>
                <w:lang w:val="uk-UA"/>
              </w:rPr>
            </w:pPr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 xml:space="preserve"> Досвідчені </w:t>
            </w:r>
            <w:proofErr w:type="spellStart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>форумчани</w:t>
            </w:r>
            <w:proofErr w:type="spellEnd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 xml:space="preserve"> послуговуються правилом: «найкращий спосіб боротьби з </w:t>
            </w:r>
            <w:proofErr w:type="spellStart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>неадекватами</w:t>
            </w:r>
            <w:proofErr w:type="spellEnd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 xml:space="preserve"> – </w:t>
            </w:r>
            <w:proofErr w:type="spellStart"/>
            <w:r w:rsidRPr="00323C61">
              <w:rPr>
                <w:rFonts w:ascii="Roboto" w:hAnsi="Roboto"/>
                <w:b/>
                <w:color w:val="626262"/>
                <w:sz w:val="28"/>
                <w:szCs w:val="28"/>
                <w:shd w:val="clear" w:color="auto" w:fill="FCFCFC"/>
                <w:lang w:val="uk-UA"/>
              </w:rPr>
              <w:t>ігнор</w:t>
            </w:r>
            <w:proofErr w:type="spellEnd"/>
            <w:r w:rsidRPr="00323C61">
              <w:rPr>
                <w:rFonts w:ascii="Roboto" w:hAnsi="Roboto"/>
                <w:color w:val="626262"/>
                <w:sz w:val="28"/>
                <w:szCs w:val="28"/>
                <w:shd w:val="clear" w:color="auto" w:fill="FCFCFC"/>
                <w:lang w:val="uk-UA"/>
              </w:rPr>
              <w:t>».</w:t>
            </w:r>
            <w:r w:rsidR="004C273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0" behindDoc="1" locked="0" layoutInCell="1" allowOverlap="1" wp14:anchorId="64C686B0" wp14:editId="2F29FDE2">
                      <wp:simplePos x="0" y="0"/>
                      <wp:positionH relativeFrom="column">
                        <wp:posOffset>257297</wp:posOffset>
                      </wp:positionH>
                      <wp:positionV relativeFrom="paragraph">
                        <wp:posOffset>1037101</wp:posOffset>
                      </wp:positionV>
                      <wp:extent cx="2345646" cy="4206798"/>
                      <wp:effectExtent l="209550" t="0" r="207645" b="3810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78483">
                                <a:off x="0" y="0"/>
                                <a:ext cx="2345646" cy="420679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67CA4E4D" id="Овал 23" o:spid="_x0000_s1026" style="position:absolute;margin-left:20.25pt;margin-top:81.65pt;width:184.7pt;height:331.25pt;rotation:-1334222fd;z-index:-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" fillcolor="#7ccecb [3028]" stroked="f">
                      <v:fill color2="#71cac6 [3172]" rotate="t" colors="0 #85d1cf;.5 #70cfcc;1 #5dbdba" focus="100%" type="gradient">
                        <o:fill v:ext="view" type="gradientUnscaled"/>
                      </v:fill>
                      <v:shadow on="t" color="black" opacity="41287f" offset="0,1.5pt"/>
                    </v:oval>
                  </w:pict>
                </mc:Fallback>
              </mc:AlternateContent>
            </w:r>
          </w:p>
          <w:p w:rsidR="00D25226" w:rsidRPr="00D25226" w:rsidRDefault="00D25226" w:rsidP="00D25226">
            <w:pPr>
              <w:rPr>
                <w:lang w:val="uk-UA"/>
              </w:rPr>
            </w:pPr>
            <w:proofErr w:type="spellStart"/>
            <w:r w:rsidRPr="00D25226">
              <w:rPr>
                <w:b/>
                <w:lang w:val="uk-UA"/>
              </w:rPr>
              <w:t>Кібербулінг</w:t>
            </w:r>
            <w:proofErr w:type="spellEnd"/>
            <w:r w:rsidRPr="00D25226">
              <w:rPr>
                <w:lang w:val="uk-UA"/>
              </w:rPr>
              <w:t xml:space="preserve"> – це переслідування інших осіб з використанням сучасних електронних технологій: </w:t>
            </w:r>
            <w:proofErr w:type="spellStart"/>
            <w:r w:rsidRPr="00D25226">
              <w:rPr>
                <w:lang w:val="uk-UA"/>
              </w:rPr>
              <w:t>ІНТЕРНЕТу</w:t>
            </w:r>
            <w:proofErr w:type="spellEnd"/>
            <w:r w:rsidRPr="00D25226">
              <w:rPr>
                <w:lang w:val="uk-UA"/>
              </w:rPr>
              <w:t xml:space="preserve"> (електронної пошти, форумів, чатів, ICQ) та інших засобів електронної техніки – мобільних телефонів, </w:t>
            </w:r>
            <w:proofErr w:type="spellStart"/>
            <w:r w:rsidRPr="00D25226">
              <w:rPr>
                <w:lang w:val="uk-UA"/>
              </w:rPr>
              <w:t>пейджера</w:t>
            </w:r>
            <w:proofErr w:type="spellEnd"/>
            <w:r w:rsidRPr="00D25226">
              <w:rPr>
                <w:lang w:val="uk-UA"/>
              </w:rPr>
              <w:t>.</w:t>
            </w:r>
          </w:p>
          <w:p w:rsidR="0037743C" w:rsidRPr="00D25226" w:rsidRDefault="00B615A0" w:rsidP="00B615A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8FD88CF" wp14:editId="317678DE">
                  <wp:simplePos x="0" y="0"/>
                  <wp:positionH relativeFrom="column">
                    <wp:posOffset>-25501</wp:posOffset>
                  </wp:positionH>
                  <wp:positionV relativeFrom="paragraph">
                    <wp:posOffset>884869</wp:posOffset>
                  </wp:positionV>
                  <wp:extent cx="1917049" cy="1223159"/>
                  <wp:effectExtent l="95250" t="171450" r="83820" b="16764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_84704_30-05-2017_16-59-59_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5"/>
                          <a:stretch/>
                        </pic:blipFill>
                        <pic:spPr bwMode="auto">
                          <a:xfrm rot="20975259">
                            <a:off x="0" y="0"/>
                            <a:ext cx="1917049" cy="122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5226" w:rsidRPr="00D25226">
              <w:rPr>
                <w:lang w:val="uk-UA"/>
              </w:rPr>
              <w:t xml:space="preserve">Це явище набирає в Україні все більших обертів, і вже настав час, говорити про нього, як про одну з найрозповсюдженіших форм насильства – </w:t>
            </w:r>
            <w:proofErr w:type="spellStart"/>
            <w:r w:rsidR="00D25226" w:rsidRPr="00D25226">
              <w:rPr>
                <w:b/>
                <w:highlight w:val="lightGray"/>
                <w:lang w:val="uk-UA"/>
              </w:rPr>
              <w:t>кібертероризм</w:t>
            </w:r>
            <w:proofErr w:type="spellEnd"/>
            <w:r w:rsidR="00D25226" w:rsidRPr="00D25226">
              <w:rPr>
                <w:b/>
                <w:highlight w:val="lightGray"/>
                <w:lang w:val="uk-UA"/>
              </w:rPr>
              <w:t>.</w:t>
            </w:r>
          </w:p>
          <w:p w:rsidR="0037743C" w:rsidRPr="00D25226" w:rsidRDefault="00B615A0" w:rsidP="00B615A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2907A64E" wp14:editId="2583C705">
                  <wp:simplePos x="0" y="0"/>
                  <wp:positionH relativeFrom="column">
                    <wp:posOffset>941092</wp:posOffset>
                  </wp:positionH>
                  <wp:positionV relativeFrom="paragraph">
                    <wp:posOffset>602394</wp:posOffset>
                  </wp:positionV>
                  <wp:extent cx="1749405" cy="1102094"/>
                  <wp:effectExtent l="152400" t="304800" r="156210" b="30797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ternet-777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0" r="4414"/>
                          <a:stretch/>
                        </pic:blipFill>
                        <pic:spPr bwMode="auto">
                          <a:xfrm rot="20206656">
                            <a:off x="0" y="0"/>
                            <a:ext cx="1756832" cy="1106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6" w:type="dxa"/>
            <w:tcMar>
              <w:left w:w="432" w:type="dxa"/>
            </w:tcMar>
          </w:tcPr>
          <w:p w:rsidR="004C273F" w:rsidRPr="004C273F" w:rsidRDefault="004C273F" w:rsidP="00323C61">
            <w:pPr>
              <w:shd w:val="clear" w:color="auto" w:fill="F4F4F4"/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b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</w:pPr>
            <w:r w:rsidRPr="004C273F">
              <w:rPr>
                <w:rFonts w:ascii="Arial" w:eastAsia="Times New Roman" w:hAnsi="Arial" w:cs="Arial"/>
                <w:b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t>Дитина імовірно може бути жертвою булінгу, якщо вона:</w:t>
            </w:r>
          </w:p>
          <w:p w:rsidR="00323C61" w:rsidRPr="001E64AB" w:rsidRDefault="004C273F" w:rsidP="00323C61">
            <w:pPr>
              <w:shd w:val="clear" w:color="auto" w:fill="F4F4F4"/>
              <w:spacing w:after="0" w:line="240" w:lineRule="auto"/>
              <w:contextualSpacing/>
              <w:textAlignment w:val="baseline"/>
              <w:rPr>
                <w:rFonts w:ascii="Arial" w:eastAsia="Times New Roman" w:hAnsi="Arial" w:cs="Arial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</w:pP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t>• зазвичай тиха, обачлива, чутлива ди</w:t>
            </w:r>
            <w:r w:rsidR="00323C61"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t>тина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t>;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br/>
              <w:t xml:space="preserve">• відчуває невпевненість і 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t>страждає від низької самооцінки;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br/>
              <w:t>• має мало друзів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t xml:space="preserve"> і соціально ізольована;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br/>
              <w:t>• боїть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t>ся, що їй заподіють</w:t>
            </w:r>
            <w:r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t xml:space="preserve"> шкоду;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br/>
              <w:t>• часто в ст</w:t>
            </w:r>
            <w:r w:rsidR="00323C61" w:rsidRPr="001E64A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t>ані тривожності й пригніченості.</w:t>
            </w:r>
            <w:r w:rsidRPr="004C273F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val="uk-UA" w:eastAsia="uk-UA"/>
                <w14:ligatures w14:val="none"/>
              </w:rPr>
              <w:br/>
            </w:r>
          </w:p>
          <w:p w:rsidR="00323C61" w:rsidRPr="001E64AB" w:rsidRDefault="00323C61" w:rsidP="00323C61">
            <w:pPr>
              <w:shd w:val="clear" w:color="auto" w:fill="F4F4F4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</w:pPr>
            <w:r w:rsidRPr="00323C61">
              <w:rPr>
                <w:rFonts w:ascii="Times New Roman" w:eastAsia="Times New Roman" w:hAnsi="Times New Roman" w:cs="Times New Roman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 xml:space="preserve">Почувайтеся безпечно в мережі, використовуючи наведені нижче </w:t>
            </w:r>
            <w:r w:rsidRPr="00323C61"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>поради</w:t>
            </w:r>
            <w:r w:rsidRPr="00323C61">
              <w:rPr>
                <w:rFonts w:ascii="Times New Roman" w:eastAsia="Times New Roman" w:hAnsi="Times New Roman" w:cs="Times New Roman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 xml:space="preserve"> щодо </w:t>
            </w:r>
            <w:r w:rsidRPr="00323C61"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>запобігання залякуванню</w:t>
            </w:r>
            <w:r w:rsidRPr="00323C61">
              <w:rPr>
                <w:rFonts w:ascii="Times New Roman" w:eastAsia="Times New Roman" w:hAnsi="Times New Roman" w:cs="Times New Roman"/>
                <w:b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>:</w:t>
            </w:r>
          </w:p>
          <w:p w:rsidR="00323C61" w:rsidRPr="00323C61" w:rsidRDefault="00323C61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contextualSpacing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  <w14:ligatures w14:val="none"/>
              </w:rPr>
            </w:pPr>
            <w:r w:rsidRPr="00323C61"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>Не публікуйте в мережі особисту інформацію.</w:t>
            </w:r>
          </w:p>
          <w:p w:rsidR="001E64AB" w:rsidRPr="001E64AB" w:rsidRDefault="00323C61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contextualSpacing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  <w14:ligatures w14:val="none"/>
              </w:rPr>
            </w:pPr>
            <w:r w:rsidRPr="00323C61"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>Нікому не повідомляйте свої паролі.</w:t>
            </w:r>
          </w:p>
          <w:p w:rsidR="00323C61" w:rsidRPr="001E64AB" w:rsidRDefault="00323C61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contextualSpacing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  <w14:ligatures w14:val="none"/>
              </w:rPr>
            </w:pPr>
            <w:r w:rsidRPr="00323C61"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>Обдумуйте свої висловлювання, перш ніж публікувати їх у мережі.</w:t>
            </w:r>
          </w:p>
          <w:p w:rsidR="00323C61" w:rsidRPr="00323C61" w:rsidRDefault="00323C61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contextualSpacing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  <w14:ligatures w14:val="none"/>
              </w:rPr>
            </w:pPr>
            <w:r w:rsidRPr="00323C61"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bdr w:val="none" w:sz="0" w:space="0" w:color="auto" w:frame="1"/>
                <w:lang w:val="uk-UA" w:eastAsia="uk-UA"/>
                <w14:ligatures w14:val="none"/>
              </w:rPr>
              <w:t>Поважайте погляди інших користувачів. Те, що ви з кимось не погоджуєтесь, не дає вам права бути грубим або ображати інших.</w:t>
            </w:r>
          </w:p>
          <w:p w:rsidR="001E64AB" w:rsidRPr="001E64AB" w:rsidRDefault="001E64AB" w:rsidP="001E64AB">
            <w:pPr>
              <w:numPr>
                <w:ilvl w:val="0"/>
                <w:numId w:val="20"/>
              </w:numPr>
              <w:shd w:val="clear" w:color="auto" w:fill="FCFCFC"/>
              <w:tabs>
                <w:tab w:val="clear" w:pos="720"/>
                <w:tab w:val="num" w:pos="544"/>
              </w:tabs>
              <w:spacing w:after="0" w:line="240" w:lineRule="auto"/>
              <w:ind w:left="403"/>
              <w:textAlignment w:val="baseline"/>
              <w:rPr>
                <w:rFonts w:ascii="Times New Roman" w:eastAsia="Times New Roman" w:hAnsi="Times New Roman" w:cs="Times New Roman"/>
                <w:color w:val="737E86"/>
                <w:kern w:val="0"/>
                <w:sz w:val="28"/>
                <w:szCs w:val="28"/>
                <w:lang w:val="uk-UA" w:eastAsia="uk-UA"/>
                <w14:ligatures w14:val="none"/>
              </w:rPr>
            </w:pPr>
            <w:r w:rsidRPr="001E64AB">
              <w:rPr>
                <w:rFonts w:ascii="Times New Roman" w:hAnsi="Times New Roman" w:cs="Times New Roman"/>
                <w:color w:val="737E86"/>
                <w:sz w:val="28"/>
                <w:szCs w:val="28"/>
                <w:shd w:val="clear" w:color="auto" w:fill="FCFCFC"/>
                <w:lang w:val="uk-UA"/>
              </w:rPr>
              <w:t xml:space="preserve">Періодично шукайте відомості про себе в </w:t>
            </w:r>
            <w:proofErr w:type="spellStart"/>
            <w:r w:rsidRPr="001E64AB">
              <w:rPr>
                <w:rFonts w:ascii="Times New Roman" w:hAnsi="Times New Roman" w:cs="Times New Roman"/>
                <w:color w:val="737E86"/>
                <w:sz w:val="28"/>
                <w:szCs w:val="28"/>
                <w:shd w:val="clear" w:color="auto" w:fill="FCFCFC"/>
                <w:lang w:val="uk-UA"/>
              </w:rPr>
              <w:t>Google</w:t>
            </w:r>
            <w:proofErr w:type="spellEnd"/>
            <w:r w:rsidRPr="001E64AB">
              <w:rPr>
                <w:rFonts w:ascii="Times New Roman" w:hAnsi="Times New Roman" w:cs="Times New Roman"/>
                <w:color w:val="737E86"/>
                <w:sz w:val="28"/>
                <w:szCs w:val="28"/>
                <w:shd w:val="clear" w:color="auto" w:fill="FCFCFC"/>
                <w:lang w:val="uk-UA"/>
              </w:rPr>
              <w:t>. Ви зможете побачити в мережі інформацію про себе, яка доступна іншим.</w:t>
            </w:r>
          </w:p>
          <w:p w:rsidR="0037743C" w:rsidRPr="00B615A0" w:rsidRDefault="0037743C" w:rsidP="00323C61">
            <w:pPr>
              <w:spacing w:after="0"/>
              <w:ind w:left="720"/>
              <w:contextualSpacing/>
              <w:rPr>
                <w:lang w:val="uk-UA"/>
              </w:rPr>
            </w:pPr>
          </w:p>
          <w:p w:rsidR="0037743C" w:rsidRPr="00D25226" w:rsidRDefault="0037743C" w:rsidP="00323C61">
            <w:pPr>
              <w:pStyle w:val="-"/>
              <w:spacing w:before="0" w:after="0"/>
              <w:contextualSpacing/>
              <w:rPr>
                <w:lang w:val="uk-UA"/>
              </w:rPr>
            </w:pPr>
          </w:p>
        </w:tc>
      </w:tr>
    </w:tbl>
    <w:p w:rsidR="00ED7C90" w:rsidRPr="00D25226" w:rsidRDefault="001E64AB" w:rsidP="00D91EF3">
      <w:pPr>
        <w:pStyle w:val="affffc"/>
        <w:rPr>
          <w:lang w:val="uk-UA"/>
        </w:rPr>
      </w:pPr>
      <w:r w:rsidRPr="00D252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76DE0B" wp14:editId="33313EF0">
                <wp:simplePos x="0" y="0"/>
                <wp:positionH relativeFrom="column">
                  <wp:posOffset>6404610</wp:posOffset>
                </wp:positionH>
                <wp:positionV relativeFrom="paragraph">
                  <wp:posOffset>-6550908</wp:posOffset>
                </wp:positionV>
                <wp:extent cx="3288278" cy="7125195"/>
                <wp:effectExtent l="0" t="0" r="2667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278" cy="71251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4C228CB" id="Скругленный прямоугольник 26" o:spid="_x0000_s1026" style="position:absolute;margin-left:504.3pt;margin-top:-515.8pt;width:258.9pt;height:561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" fillcolor="#a2dcda [2164]" strokecolor="#74cbc8 [3204]" strokeweight=".5pt">
                <v:fill color2="#8ed5d2 [2612]" rotate="t" colors="0 #bbe4e3;.5 #aededc;1 #a0dcda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sectPr w:rsidR="00ED7C90" w:rsidRPr="00D25226" w:rsidSect="007A6AA4">
      <w:headerReference w:type="default" r:id="rId19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640" w:rsidRDefault="00B01640" w:rsidP="0037743C">
      <w:pPr>
        <w:spacing w:after="0" w:line="240" w:lineRule="auto"/>
      </w:pPr>
      <w:r>
        <w:separator/>
      </w:r>
    </w:p>
  </w:endnote>
  <w:endnote w:type="continuationSeparator" w:id="0">
    <w:p w:rsidR="00B01640" w:rsidRDefault="00B01640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lackadder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640" w:rsidRDefault="00B01640" w:rsidP="0037743C">
      <w:pPr>
        <w:spacing w:after="0" w:line="240" w:lineRule="auto"/>
      </w:pPr>
      <w:r>
        <w:separator/>
      </w:r>
    </w:p>
  </w:footnote>
  <w:footnote w:type="continuationSeparator" w:id="0">
    <w:p w:rsidR="00B01640" w:rsidRDefault="00B01640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2D344B7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2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7371B996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D68BF5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102B77A4"/>
    <w:multiLevelType w:val="multilevel"/>
    <w:tmpl w:val="250A4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422910"/>
    <w:multiLevelType w:val="multilevel"/>
    <w:tmpl w:val="084A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76F41"/>
    <w:multiLevelType w:val="hybridMultilevel"/>
    <w:tmpl w:val="B4AE2E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16968"/>
    <w:multiLevelType w:val="multilevel"/>
    <w:tmpl w:val="2A70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E5D166D"/>
    <w:multiLevelType w:val="multilevel"/>
    <w:tmpl w:val="2FD6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0B1557C"/>
    <w:multiLevelType w:val="multilevel"/>
    <w:tmpl w:val="6638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02F3B26"/>
    <w:multiLevelType w:val="multilevel"/>
    <w:tmpl w:val="DDCE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BA611D4"/>
    <w:multiLevelType w:val="hybridMultilevel"/>
    <w:tmpl w:val="4DFC44E8"/>
    <w:lvl w:ilvl="0" w:tplc="0422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8"/>
  </w:num>
  <w:num w:numId="16">
    <w:abstractNumId w:val="11"/>
  </w:num>
  <w:num w:numId="17">
    <w:abstractNumId w:val="13"/>
  </w:num>
  <w:num w:numId="18">
    <w:abstractNumId w:val="17"/>
  </w:num>
  <w:num w:numId="19">
    <w:abstractNumId w:val="10"/>
  </w:num>
  <w:num w:numId="20">
    <w:abstractNumId w:val="14"/>
  </w:num>
  <w:num w:numId="21">
    <w:abstractNumId w:val="1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0F6"/>
    <w:rsid w:val="00016C11"/>
    <w:rsid w:val="000425F6"/>
    <w:rsid w:val="00075279"/>
    <w:rsid w:val="00084665"/>
    <w:rsid w:val="000F51B3"/>
    <w:rsid w:val="001338B5"/>
    <w:rsid w:val="00187789"/>
    <w:rsid w:val="001E64AB"/>
    <w:rsid w:val="002F5ECB"/>
    <w:rsid w:val="002F6EDF"/>
    <w:rsid w:val="00323C61"/>
    <w:rsid w:val="003309C2"/>
    <w:rsid w:val="0037743C"/>
    <w:rsid w:val="003E1E9B"/>
    <w:rsid w:val="00425687"/>
    <w:rsid w:val="00473E3E"/>
    <w:rsid w:val="004C273F"/>
    <w:rsid w:val="00526B47"/>
    <w:rsid w:val="00555FE1"/>
    <w:rsid w:val="005F496D"/>
    <w:rsid w:val="00632BB1"/>
    <w:rsid w:val="0063693A"/>
    <w:rsid w:val="00636FE2"/>
    <w:rsid w:val="0069002D"/>
    <w:rsid w:val="00704FD6"/>
    <w:rsid w:val="00712321"/>
    <w:rsid w:val="007327A6"/>
    <w:rsid w:val="00751AA2"/>
    <w:rsid w:val="007A6AA4"/>
    <w:rsid w:val="007B03D6"/>
    <w:rsid w:val="007C70E3"/>
    <w:rsid w:val="008C04B0"/>
    <w:rsid w:val="008E10F6"/>
    <w:rsid w:val="00A01D2E"/>
    <w:rsid w:val="00A41296"/>
    <w:rsid w:val="00A7139B"/>
    <w:rsid w:val="00A92C80"/>
    <w:rsid w:val="00AB023F"/>
    <w:rsid w:val="00B01640"/>
    <w:rsid w:val="00B615A0"/>
    <w:rsid w:val="00CA1864"/>
    <w:rsid w:val="00CD4ED2"/>
    <w:rsid w:val="00CE1E3B"/>
    <w:rsid w:val="00CF465D"/>
    <w:rsid w:val="00D25226"/>
    <w:rsid w:val="00D2631E"/>
    <w:rsid w:val="00D91EF3"/>
    <w:rsid w:val="00DC332A"/>
    <w:rsid w:val="00E36671"/>
    <w:rsid w:val="00E75E55"/>
    <w:rsid w:val="00E87B7B"/>
    <w:rsid w:val="00E938FB"/>
    <w:rsid w:val="00ED7C9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Основная таблица"/>
    <w:basedOn w:val="a3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customStyle="1" w:styleId="PlainTable1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unhideWhenUsed/>
    <w:qFormat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e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Основная таблица"/>
    <w:basedOn w:val="a3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customStyle="1" w:styleId="PlainTable1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unhideWhenUsed/>
    <w:qFormat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e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10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PC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60C5A1D-6038-4EF8-BD51-1BD4C334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Tatiana</cp:lastModifiedBy>
  <cp:revision>2</cp:revision>
  <cp:lastPrinted>2018-11-15T19:57:00Z</cp:lastPrinted>
  <dcterms:created xsi:type="dcterms:W3CDTF">2021-12-07T07:46:00Z</dcterms:created>
  <dcterms:modified xsi:type="dcterms:W3CDTF">2021-12-07T07:46:00Z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